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87" w:rsidRDefault="00DE3C87" w:rsidP="00DE3C87">
      <w:pPr>
        <w:pStyle w:val="Nzev"/>
        <w:jc w:val="right"/>
        <w:rPr>
          <w:sz w:val="22"/>
        </w:rPr>
      </w:pPr>
      <w:r>
        <w:t>Vzor č. 2</w:t>
      </w:r>
    </w:p>
    <w:p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DE3C87" w:rsidRDefault="00DE3C87" w:rsidP="00DE3C8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  <w:bookmarkStart w:id="0" w:name="_GoBack"/>
      <w:bookmarkEnd w:id="0"/>
    </w:p>
    <w:p w:rsidR="00DE3C87" w:rsidRDefault="00DE3C87" w:rsidP="00DE3C87">
      <w:pPr>
        <w:pStyle w:val="Nzev"/>
        <w:rPr>
          <w:i w:val="0"/>
          <w:iCs w:val="0"/>
        </w:rPr>
      </w:pPr>
    </w:p>
    <w:p w:rsidR="00DE3C87" w:rsidRDefault="00DE3C87" w:rsidP="00DE3C8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DE3C87" w:rsidRDefault="00DE3C87" w:rsidP="00DE3C87">
      <w:pPr>
        <w:pStyle w:val="Nzev"/>
        <w:jc w:val="both"/>
        <w:rPr>
          <w:i w:val="0"/>
          <w:iCs w:val="0"/>
        </w:rPr>
      </w:pPr>
    </w:p>
    <w:p w:rsidR="00DE3C87" w:rsidRDefault="00DE3C87" w:rsidP="00DE3C8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                                                                                                                     </w:t>
      </w:r>
    </w:p>
    <w:p w:rsidR="00DE3C87" w:rsidRDefault="00DE3C87" w:rsidP="00DE3C8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politického 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............................................................................................................................................................................................                     </w:t>
      </w: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politické hnutí</w:t>
      </w:r>
      <w:r>
        <w:rPr>
          <w:b/>
          <w:bCs/>
          <w:i w:val="0"/>
          <w:iCs w:val="0"/>
        </w:rPr>
        <w:t xml:space="preserve">  </w:t>
      </w:r>
    </w:p>
    <w:p w:rsidR="00DE3C87" w:rsidRDefault="00DE3C87" w:rsidP="00DE3C87">
      <w:pPr>
        <w:pStyle w:val="Nzev"/>
        <w:jc w:val="both"/>
        <w:rPr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992"/>
        <w:gridCol w:w="709"/>
        <w:gridCol w:w="2551"/>
        <w:gridCol w:w="3171"/>
        <w:gridCol w:w="3492"/>
      </w:tblGrid>
      <w:tr w:rsidR="00DE3C87" w:rsidTr="008604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</w:t>
            </w:r>
          </w:p>
          <w:p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jehož je kandidát členem, nebo</w:t>
            </w:r>
          </w:p>
          <w:p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DE3C87" w:rsidRDefault="00DE3C87" w:rsidP="00DE3C8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8C140C" w:rsidRDefault="008C140C" w:rsidP="00DE3C87">
      <w:pPr>
        <w:pStyle w:val="Nzev"/>
        <w:jc w:val="both"/>
        <w:rPr>
          <w:b/>
          <w:bCs/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Zmocněnec politického hnutí: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DE3C87" w:rsidRDefault="00DE3C87" w:rsidP="00DE3C8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DE3C87" w:rsidRDefault="00DE3C87" w:rsidP="00DE3C8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3C87" w:rsidRDefault="00DE3C87" w:rsidP="00DE3C8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hnutí  popř. organizační  jednotky, je-li ustavena</w:t>
      </w:r>
    </w:p>
    <w:p w:rsidR="00DE3C87" w:rsidRDefault="00DE3C87" w:rsidP="00DE3C87">
      <w:pPr>
        <w:pStyle w:val="Nzev"/>
        <w:jc w:val="left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left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dne...................................2018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>(Kandidátní listinu lze podat nejpozději v úterý dne 31. července 2018 do 16,00 hod. u příslušného registračního úřadu podle § 21 odst. 3 zák. 491/2001 Sb., tj. obecního úřadu v obcích, kde jsou alespoň 2 odbory; pro ostatní obce je registračním úřadem pověřený obecní úřad.).</w:t>
      </w: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:rsidR="00DE3C87" w:rsidRDefault="00DE3C87" w:rsidP="00DE3C8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:rsidR="00DE3C87" w:rsidRDefault="00DE3C87" w:rsidP="00DE3C8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p w:rsidR="00927EB2" w:rsidRDefault="00927EB2"/>
    <w:sectPr w:rsidR="00927EB2" w:rsidSect="00DE3C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87"/>
    <w:rsid w:val="004F2006"/>
    <w:rsid w:val="00860489"/>
    <w:rsid w:val="008C140C"/>
    <w:rsid w:val="00927EB2"/>
    <w:rsid w:val="00D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DF6E0-F609-406A-8994-9C8B310B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3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E3C8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DE3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B0AA558A</Template>
  <TotalTime>3</TotalTime>
  <Pages>2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Karvánková Alena</cp:lastModifiedBy>
  <cp:revision>4</cp:revision>
  <dcterms:created xsi:type="dcterms:W3CDTF">2018-06-04T07:18:00Z</dcterms:created>
  <dcterms:modified xsi:type="dcterms:W3CDTF">2018-06-04T11:53:00Z</dcterms:modified>
</cp:coreProperties>
</file>